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459" w:type="dxa"/>
        <w:tblLook w:val="04A0"/>
      </w:tblPr>
      <w:tblGrid>
        <w:gridCol w:w="3344"/>
        <w:gridCol w:w="3343"/>
        <w:gridCol w:w="3343"/>
      </w:tblGrid>
      <w:tr w:rsidR="00D66C6C" w:rsidTr="00D66C6C">
        <w:trPr>
          <w:trHeight w:val="568"/>
        </w:trPr>
        <w:tc>
          <w:tcPr>
            <w:tcW w:w="100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66C6C" w:rsidRPr="00D66C6C" w:rsidRDefault="00313AB1" w:rsidP="00D211AA">
            <w:pPr>
              <w:ind w:left="33"/>
              <w:jc w:val="center"/>
              <w:rPr>
                <w:noProof/>
                <w:sz w:val="52"/>
                <w:szCs w:val="52"/>
                <w:lang w:eastAsia="ru-RU"/>
              </w:rPr>
            </w:pPr>
            <w:r>
              <w:rPr>
                <w:noProof/>
                <w:sz w:val="52"/>
                <w:szCs w:val="52"/>
                <w:lang w:eastAsia="ru-RU"/>
              </w:rPr>
              <w:t>Мат в миттель</w:t>
            </w:r>
            <w:r w:rsidR="00974C9B">
              <w:rPr>
                <w:noProof/>
                <w:sz w:val="52"/>
                <w:szCs w:val="52"/>
                <w:lang w:eastAsia="ru-RU"/>
              </w:rPr>
              <w:t>ш</w:t>
            </w:r>
            <w:r>
              <w:rPr>
                <w:noProof/>
                <w:sz w:val="52"/>
                <w:szCs w:val="52"/>
                <w:lang w:eastAsia="ru-RU"/>
              </w:rPr>
              <w:t>п</w:t>
            </w:r>
            <w:r w:rsidR="00974C9B">
              <w:rPr>
                <w:noProof/>
                <w:sz w:val="52"/>
                <w:szCs w:val="52"/>
                <w:lang w:eastAsia="ru-RU"/>
              </w:rPr>
              <w:t>иле</w:t>
            </w:r>
          </w:p>
        </w:tc>
      </w:tr>
      <w:tr w:rsidR="00AC3F3C" w:rsidTr="00D66C6C">
        <w:trPr>
          <w:trHeight w:val="568"/>
        </w:trPr>
        <w:tc>
          <w:tcPr>
            <w:tcW w:w="10030" w:type="dxa"/>
            <w:gridSpan w:val="3"/>
            <w:tcBorders>
              <w:top w:val="single" w:sz="4" w:space="0" w:color="auto"/>
            </w:tcBorders>
            <w:vAlign w:val="center"/>
          </w:tcPr>
          <w:p w:rsidR="00AC3F3C" w:rsidRPr="00974C9B" w:rsidRDefault="00974C9B" w:rsidP="00BA7670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Белые начинают и дают мат в два хода.</w:t>
            </w:r>
          </w:p>
        </w:tc>
      </w:tr>
      <w:tr w:rsidR="00AC3F3C" w:rsidTr="002B70E7">
        <w:trPr>
          <w:trHeight w:val="3392"/>
        </w:trPr>
        <w:tc>
          <w:tcPr>
            <w:tcW w:w="3344" w:type="dxa"/>
            <w:vAlign w:val="center"/>
          </w:tcPr>
          <w:p w:rsidR="00AC3F3C" w:rsidRDefault="003C57CE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8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AC3F3C" w:rsidRDefault="00D04A7F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AC3F3C" w:rsidRDefault="00D04A7F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670" w:rsidTr="00BA7670">
        <w:trPr>
          <w:trHeight w:val="618"/>
        </w:trPr>
        <w:tc>
          <w:tcPr>
            <w:tcW w:w="3344" w:type="dxa"/>
            <w:vAlign w:val="center"/>
          </w:tcPr>
          <w:p w:rsidR="00BA7670" w:rsidRDefault="003C57CE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9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D04A7F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D04A7F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670" w:rsidTr="00BA7670">
        <w:trPr>
          <w:trHeight w:val="618"/>
        </w:trPr>
        <w:tc>
          <w:tcPr>
            <w:tcW w:w="3344" w:type="dxa"/>
            <w:vAlign w:val="center"/>
          </w:tcPr>
          <w:p w:rsidR="00BA7670" w:rsidRDefault="00D04A7F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D04A7F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D04A7F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670" w:rsidTr="00BA7670">
        <w:trPr>
          <w:trHeight w:val="618"/>
        </w:trPr>
        <w:tc>
          <w:tcPr>
            <w:tcW w:w="3344" w:type="dxa"/>
            <w:vAlign w:val="center"/>
          </w:tcPr>
          <w:p w:rsidR="00BA7670" w:rsidRDefault="00D04A7F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D04A7F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D04A7F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97882" w:rsidRDefault="00397882"/>
    <w:p w:rsidR="00AB17D5" w:rsidRPr="00BD4EC6" w:rsidRDefault="00AB17D5">
      <w:r w:rsidRPr="00BD4EC6">
        <w:br w:type="page"/>
      </w:r>
    </w:p>
    <w:tbl>
      <w:tblPr>
        <w:tblStyle w:val="a3"/>
        <w:tblW w:w="0" w:type="auto"/>
        <w:tblInd w:w="-459" w:type="dxa"/>
        <w:tblLook w:val="04A0"/>
      </w:tblPr>
      <w:tblGrid>
        <w:gridCol w:w="3344"/>
        <w:gridCol w:w="3343"/>
        <w:gridCol w:w="3343"/>
      </w:tblGrid>
      <w:tr w:rsidR="00D66C6C" w:rsidTr="00D66C6C">
        <w:trPr>
          <w:trHeight w:val="567"/>
        </w:trPr>
        <w:tc>
          <w:tcPr>
            <w:tcW w:w="100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66C6C" w:rsidRPr="00D66C6C" w:rsidRDefault="00D66C6C" w:rsidP="00384BDA">
            <w:pPr>
              <w:ind w:left="33"/>
              <w:jc w:val="center"/>
              <w:rPr>
                <w:noProof/>
                <w:sz w:val="52"/>
                <w:szCs w:val="52"/>
                <w:lang w:eastAsia="ru-RU"/>
              </w:rPr>
            </w:pPr>
          </w:p>
        </w:tc>
      </w:tr>
      <w:tr w:rsidR="00AB17D5" w:rsidTr="00D66C6C">
        <w:trPr>
          <w:trHeight w:val="567"/>
        </w:trPr>
        <w:tc>
          <w:tcPr>
            <w:tcW w:w="10030" w:type="dxa"/>
            <w:gridSpan w:val="3"/>
            <w:tcBorders>
              <w:top w:val="single" w:sz="4" w:space="0" w:color="auto"/>
            </w:tcBorders>
            <w:vAlign w:val="center"/>
          </w:tcPr>
          <w:p w:rsidR="00AB17D5" w:rsidRDefault="00974C9B" w:rsidP="000851D9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Белым грозит мат в один ход. Что делать?</w:t>
            </w:r>
          </w:p>
        </w:tc>
      </w:tr>
      <w:tr w:rsidR="00AB17D5" w:rsidTr="002B70E7">
        <w:trPr>
          <w:trHeight w:val="3393"/>
        </w:trPr>
        <w:tc>
          <w:tcPr>
            <w:tcW w:w="3344" w:type="dxa"/>
            <w:vAlign w:val="center"/>
          </w:tcPr>
          <w:p w:rsidR="00AB17D5" w:rsidRDefault="0083574B" w:rsidP="00384BDA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AB17D5" w:rsidRDefault="0083574B" w:rsidP="00384BDA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AB17D5" w:rsidRDefault="0083574B" w:rsidP="00384BDA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670" w:rsidTr="00BA7670">
        <w:trPr>
          <w:trHeight w:val="618"/>
        </w:trPr>
        <w:tc>
          <w:tcPr>
            <w:tcW w:w="3344" w:type="dxa"/>
            <w:vAlign w:val="center"/>
          </w:tcPr>
          <w:p w:rsidR="00BA7670" w:rsidRDefault="0083574B" w:rsidP="00384BDA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83574B" w:rsidP="00384BDA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83574B" w:rsidP="00384BDA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97882" w:rsidRPr="00974C9B" w:rsidRDefault="00397882" w:rsidP="00D66C6C"/>
    <w:sectPr w:rsidR="00397882" w:rsidRPr="00974C9B" w:rsidSect="00D66C6C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attachedTemplate r:id="rId1"/>
  <w:defaultTabStop w:val="708"/>
  <w:characterSpacingControl w:val="doNotCompress"/>
  <w:compat/>
  <w:rsids>
    <w:rsidRoot w:val="00D04A7F"/>
    <w:rsid w:val="0002633C"/>
    <w:rsid w:val="000851D9"/>
    <w:rsid w:val="000B2705"/>
    <w:rsid w:val="000D7B78"/>
    <w:rsid w:val="000E22AF"/>
    <w:rsid w:val="00156BB3"/>
    <w:rsid w:val="00187F80"/>
    <w:rsid w:val="00285C6E"/>
    <w:rsid w:val="002B6565"/>
    <w:rsid w:val="002B70E7"/>
    <w:rsid w:val="00313AB1"/>
    <w:rsid w:val="003461AC"/>
    <w:rsid w:val="00397882"/>
    <w:rsid w:val="003C57CE"/>
    <w:rsid w:val="003C7D84"/>
    <w:rsid w:val="004C48D0"/>
    <w:rsid w:val="004E57C4"/>
    <w:rsid w:val="005A4030"/>
    <w:rsid w:val="005A6CCF"/>
    <w:rsid w:val="00682D1F"/>
    <w:rsid w:val="006C271C"/>
    <w:rsid w:val="006F171C"/>
    <w:rsid w:val="00783AFC"/>
    <w:rsid w:val="0083574B"/>
    <w:rsid w:val="0084518D"/>
    <w:rsid w:val="00875436"/>
    <w:rsid w:val="009559D0"/>
    <w:rsid w:val="00971C55"/>
    <w:rsid w:val="00974C9B"/>
    <w:rsid w:val="009921D1"/>
    <w:rsid w:val="00A24620"/>
    <w:rsid w:val="00A27584"/>
    <w:rsid w:val="00A938D3"/>
    <w:rsid w:val="00AA3A42"/>
    <w:rsid w:val="00AB17D5"/>
    <w:rsid w:val="00AC3F3C"/>
    <w:rsid w:val="00B5796C"/>
    <w:rsid w:val="00BA7670"/>
    <w:rsid w:val="00BC233C"/>
    <w:rsid w:val="00BD4EC6"/>
    <w:rsid w:val="00C73D30"/>
    <w:rsid w:val="00C8722A"/>
    <w:rsid w:val="00CE7D2C"/>
    <w:rsid w:val="00D04A7F"/>
    <w:rsid w:val="00D211AA"/>
    <w:rsid w:val="00D66C6C"/>
    <w:rsid w:val="00DB5304"/>
    <w:rsid w:val="00E51113"/>
    <w:rsid w:val="00F66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3F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C3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3F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6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85;&#1076;&#1088;&#1077;&#1081;\&#1052;&#1086;&#1080;%20&#1076;&#1086;&#1082;&#1091;&#1084;&#1077;&#1085;&#1090;&#1099;\&#1064;&#1072;&#1093;&#1084;&#1072;&#1090;&#1099;\&#1047;&#1072;&#1076;&#1072;&#1085;&#1080;&#1103;\&#1064;&#1072;&#1073;&#1083;&#1086;&#1085;%20&#1079;&#1072;&#1076;&#1072;&#1085;&#1080;&#1081;%20&#1085;&#1086;&#1074;&#1099;&#108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заданий новый</Template>
  <TotalTime>347</TotalTime>
  <Pages>2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Андрей</cp:lastModifiedBy>
  <cp:revision>3</cp:revision>
  <cp:lastPrinted>2019-02-26T10:42:00Z</cp:lastPrinted>
  <dcterms:created xsi:type="dcterms:W3CDTF">2015-04-17T04:58:00Z</dcterms:created>
  <dcterms:modified xsi:type="dcterms:W3CDTF">2019-02-26T15:58:00Z</dcterms:modified>
</cp:coreProperties>
</file>